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59ADE" w14:textId="77777777" w:rsidR="000A5DAA" w:rsidRPr="00BC4C53" w:rsidRDefault="00A1359D">
      <w:pPr>
        <w:pStyle w:val="Title"/>
        <w:tabs>
          <w:tab w:val="center" w:pos="4320"/>
        </w:tabs>
        <w:rPr>
          <w:sz w:val="32"/>
          <w:szCs w:val="32"/>
        </w:rPr>
      </w:pPr>
      <w:r w:rsidRPr="00BC4C53">
        <w:rPr>
          <w:sz w:val="32"/>
          <w:szCs w:val="32"/>
        </w:rPr>
        <w:t>“HIV saved my life”</w:t>
      </w:r>
    </w:p>
    <w:p w14:paraId="0E37755A" w14:textId="154AE65D" w:rsidR="002A69CE" w:rsidRDefault="00A1359D" w:rsidP="00BC4C53">
      <w:pPr>
        <w:pStyle w:val="Subtitle"/>
        <w:rPr>
          <w:sz w:val="32"/>
          <w:szCs w:val="32"/>
        </w:rPr>
      </w:pPr>
      <w:r w:rsidRPr="00BC4C53">
        <w:rPr>
          <w:sz w:val="32"/>
          <w:szCs w:val="32"/>
        </w:rPr>
        <w:t>Inspired by a true story</w:t>
      </w:r>
    </w:p>
    <w:p w14:paraId="75742BF0" w14:textId="77777777" w:rsidR="00BC4C53" w:rsidRPr="00BC4C53" w:rsidRDefault="00BC4C53" w:rsidP="00BC4C53">
      <w:pPr>
        <w:pStyle w:val="Date"/>
      </w:pPr>
      <w:bookmarkStart w:id="0" w:name="_GoBack"/>
      <w:bookmarkEnd w:id="0"/>
    </w:p>
    <w:p w14:paraId="71EEAF70" w14:textId="77777777" w:rsidR="000A5DAA" w:rsidRPr="00BC4C53" w:rsidRDefault="00A1359D" w:rsidP="00A1359D">
      <w:pPr>
        <w:pStyle w:val="Subtitle"/>
        <w:rPr>
          <w:sz w:val="24"/>
          <w:szCs w:val="24"/>
        </w:rPr>
      </w:pPr>
      <w:r w:rsidRPr="00BC4C53">
        <w:rPr>
          <w:sz w:val="24"/>
          <w:szCs w:val="24"/>
        </w:rPr>
        <w:t>Directors Biography</w:t>
      </w:r>
    </w:p>
    <w:p w14:paraId="0820699A" w14:textId="7F7D3665" w:rsidR="00741B0D" w:rsidRPr="00BC4C53" w:rsidRDefault="00A1359D" w:rsidP="00741B0D">
      <w:pPr>
        <w:pStyle w:val="Heading1"/>
        <w:rPr>
          <w:sz w:val="24"/>
          <w:szCs w:val="24"/>
        </w:rPr>
      </w:pPr>
      <w:r w:rsidRPr="00BC4C53">
        <w:rPr>
          <w:sz w:val="24"/>
          <w:szCs w:val="24"/>
        </w:rPr>
        <w:t>Director: Paul Edward Foulkes</w:t>
      </w:r>
    </w:p>
    <w:p w14:paraId="4436BB56" w14:textId="77777777" w:rsidR="00741B0D" w:rsidRDefault="00741B0D" w:rsidP="007756A4">
      <w:r>
        <w:rPr>
          <w:noProof/>
        </w:rPr>
        <w:drawing>
          <wp:inline distT="0" distB="0" distL="0" distR="0" wp14:anchorId="6E85A5CE" wp14:editId="561F07DB">
            <wp:extent cx="2313046" cy="3078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40.jpeg"/>
                    <pic:cNvPicPr/>
                  </pic:nvPicPr>
                  <pic:blipFill>
                    <a:blip r:embed="rId6"/>
                    <a:stretch>
                      <a:fillRect/>
                    </a:stretch>
                  </pic:blipFill>
                  <pic:spPr>
                    <a:xfrm>
                      <a:off x="0" y="0"/>
                      <a:ext cx="2322987" cy="3091991"/>
                    </a:xfrm>
                    <a:prstGeom prst="rect">
                      <a:avLst/>
                    </a:prstGeom>
                  </pic:spPr>
                </pic:pic>
              </a:graphicData>
            </a:graphic>
          </wp:inline>
        </w:drawing>
      </w:r>
    </w:p>
    <w:p w14:paraId="2178D127" w14:textId="7467911B" w:rsidR="007756A4" w:rsidRPr="00741B0D" w:rsidRDefault="007756A4" w:rsidP="007756A4">
      <w:r w:rsidRPr="007756A4">
        <w:rPr>
          <w:b/>
        </w:rPr>
        <w:t>Bio:</w:t>
      </w:r>
    </w:p>
    <w:p w14:paraId="7A55CA83" w14:textId="47907C7D" w:rsidR="00741B0D" w:rsidRDefault="00741B0D">
      <w:pPr>
        <w:rPr>
          <w:sz w:val="20"/>
          <w:szCs w:val="20"/>
        </w:rPr>
      </w:pPr>
      <w:r>
        <w:rPr>
          <w:sz w:val="20"/>
          <w:szCs w:val="20"/>
        </w:rPr>
        <w:t>Living in Japan for the better part of 36 yrs. Paul has been involved in Radio, TV and managing Japanese Musical artists. My love of the arts has bought me to this crossroads in my life.</w:t>
      </w:r>
    </w:p>
    <w:p w14:paraId="01850A5B" w14:textId="77777777" w:rsidR="00741B0D" w:rsidRDefault="00CF6F35">
      <w:pPr>
        <w:rPr>
          <w:sz w:val="20"/>
          <w:szCs w:val="20"/>
        </w:rPr>
      </w:pPr>
      <w:r w:rsidRPr="007756A4">
        <w:rPr>
          <w:sz w:val="20"/>
          <w:szCs w:val="20"/>
        </w:rPr>
        <w:t>Paul Began his Journey into Film making in 2015 when he produced the Award</w:t>
      </w:r>
      <w:r w:rsidR="007756A4" w:rsidRPr="007756A4">
        <w:rPr>
          <w:sz w:val="20"/>
          <w:szCs w:val="20"/>
        </w:rPr>
        <w:t>-</w:t>
      </w:r>
      <w:r w:rsidRPr="007756A4">
        <w:rPr>
          <w:sz w:val="20"/>
          <w:szCs w:val="20"/>
        </w:rPr>
        <w:t xml:space="preserve">winning Short Film </w:t>
      </w:r>
      <w:r w:rsidRPr="00741B0D">
        <w:rPr>
          <w:b/>
          <w:sz w:val="20"/>
          <w:szCs w:val="20"/>
        </w:rPr>
        <w:t>“Aimer”</w:t>
      </w:r>
      <w:r w:rsidRPr="007756A4">
        <w:rPr>
          <w:sz w:val="20"/>
          <w:szCs w:val="20"/>
        </w:rPr>
        <w:t xml:space="preserve"> a LGBTQ+ fantasy Short which won best fantasy</w:t>
      </w:r>
      <w:r w:rsidR="007756A4" w:rsidRPr="007756A4">
        <w:rPr>
          <w:sz w:val="20"/>
          <w:szCs w:val="20"/>
        </w:rPr>
        <w:t xml:space="preserve"> </w:t>
      </w:r>
      <w:r w:rsidRPr="007756A4">
        <w:rPr>
          <w:sz w:val="20"/>
          <w:szCs w:val="20"/>
        </w:rPr>
        <w:t xml:space="preserve">Short at the New Renaissance Film Festival in Amsterdam in 2017. </w:t>
      </w:r>
    </w:p>
    <w:p w14:paraId="1DC3C625" w14:textId="7B839200" w:rsidR="000A5DAA" w:rsidRPr="007756A4" w:rsidRDefault="00CF6F35">
      <w:pPr>
        <w:rPr>
          <w:sz w:val="20"/>
          <w:szCs w:val="20"/>
        </w:rPr>
      </w:pPr>
      <w:r w:rsidRPr="007756A4">
        <w:rPr>
          <w:sz w:val="20"/>
          <w:szCs w:val="20"/>
        </w:rPr>
        <w:t xml:space="preserve">Paul’s second Short Film </w:t>
      </w:r>
      <w:r w:rsidR="00741B0D">
        <w:rPr>
          <w:sz w:val="20"/>
          <w:szCs w:val="20"/>
        </w:rPr>
        <w:t>(</w:t>
      </w:r>
      <w:r w:rsidR="003809B1" w:rsidRPr="007756A4">
        <w:rPr>
          <w:sz w:val="20"/>
          <w:szCs w:val="20"/>
        </w:rPr>
        <w:t>Directed,</w:t>
      </w:r>
      <w:r w:rsidR="00741B0D">
        <w:rPr>
          <w:sz w:val="20"/>
          <w:szCs w:val="20"/>
        </w:rPr>
        <w:t xml:space="preserve"> </w:t>
      </w:r>
      <w:r w:rsidR="003809B1" w:rsidRPr="007756A4">
        <w:rPr>
          <w:sz w:val="20"/>
          <w:szCs w:val="20"/>
        </w:rPr>
        <w:t xml:space="preserve">Produced and Acted by Paul) </w:t>
      </w:r>
      <w:r w:rsidRPr="00741B0D">
        <w:rPr>
          <w:b/>
          <w:sz w:val="20"/>
          <w:szCs w:val="20"/>
        </w:rPr>
        <w:t>“Reflections”</w:t>
      </w:r>
      <w:r w:rsidRPr="007756A4">
        <w:rPr>
          <w:sz w:val="20"/>
          <w:szCs w:val="20"/>
        </w:rPr>
        <w:t xml:space="preserve"> </w:t>
      </w:r>
      <w:r w:rsidR="007756A4" w:rsidRPr="007756A4">
        <w:rPr>
          <w:sz w:val="20"/>
          <w:szCs w:val="20"/>
        </w:rPr>
        <w:t xml:space="preserve">an LGBTQ+ Film </w:t>
      </w:r>
      <w:r w:rsidRPr="007756A4">
        <w:rPr>
          <w:sz w:val="20"/>
          <w:szCs w:val="20"/>
        </w:rPr>
        <w:t>about a crossdresser</w:t>
      </w:r>
      <w:r w:rsidR="007756A4" w:rsidRPr="007756A4">
        <w:rPr>
          <w:sz w:val="20"/>
          <w:szCs w:val="20"/>
        </w:rPr>
        <w:t>,</w:t>
      </w:r>
      <w:r w:rsidRPr="007756A4">
        <w:rPr>
          <w:sz w:val="20"/>
          <w:szCs w:val="20"/>
        </w:rPr>
        <w:t xml:space="preserve"> won Best </w:t>
      </w:r>
      <w:r w:rsidR="003809B1" w:rsidRPr="007756A4">
        <w:rPr>
          <w:sz w:val="20"/>
          <w:szCs w:val="20"/>
        </w:rPr>
        <w:t>documentary short at the “Norcal International Film Festival” October 2019, and “Best Original Soundtrack (Migliore Colona Sonora)” at the Live Musica Contest (Concorsa Vivere di Musical) December 2019.</w:t>
      </w:r>
    </w:p>
    <w:p w14:paraId="7EA7D352" w14:textId="065972B7" w:rsidR="007756A4" w:rsidRPr="007756A4" w:rsidRDefault="007756A4">
      <w:pPr>
        <w:rPr>
          <w:sz w:val="20"/>
          <w:szCs w:val="20"/>
        </w:rPr>
      </w:pPr>
      <w:r w:rsidRPr="00741B0D">
        <w:rPr>
          <w:b/>
          <w:sz w:val="20"/>
          <w:szCs w:val="20"/>
        </w:rPr>
        <w:lastRenderedPageBreak/>
        <w:t>“HIV may have saved my Life”</w:t>
      </w:r>
      <w:r w:rsidRPr="007756A4">
        <w:rPr>
          <w:sz w:val="20"/>
          <w:szCs w:val="20"/>
        </w:rPr>
        <w:t xml:space="preserve"> is a Feature Documentary about Paul’s life, a true story about living with the condition “HIV” the good the bad and the ugly, about a condition which has put fear into the roots of our humanity. A condition which not only effects the person who has it but the people involved in his life. </w:t>
      </w:r>
    </w:p>
    <w:p w14:paraId="30929426" w14:textId="134F0184" w:rsidR="007756A4" w:rsidRPr="007756A4" w:rsidRDefault="007756A4">
      <w:pPr>
        <w:rPr>
          <w:sz w:val="20"/>
          <w:szCs w:val="20"/>
        </w:rPr>
      </w:pPr>
      <w:r w:rsidRPr="007756A4">
        <w:rPr>
          <w:sz w:val="20"/>
          <w:szCs w:val="20"/>
        </w:rPr>
        <w:t>Paul’s life goal is to Direct and produce Shorts and featured which bring into light social issues, both the dark side and the success stories which have evolved from the dark side.</w:t>
      </w:r>
    </w:p>
    <w:p w14:paraId="7A95463D" w14:textId="1B7A2461" w:rsidR="000A5DAA" w:rsidRPr="00741B0D" w:rsidRDefault="007756A4">
      <w:pPr>
        <w:rPr>
          <w:sz w:val="20"/>
          <w:szCs w:val="20"/>
        </w:rPr>
      </w:pPr>
      <w:r w:rsidRPr="007756A4">
        <w:rPr>
          <w:sz w:val="20"/>
          <w:szCs w:val="20"/>
        </w:rPr>
        <w:t>Upcoming project</w:t>
      </w:r>
      <w:r w:rsidR="00741B0D">
        <w:rPr>
          <w:sz w:val="20"/>
          <w:szCs w:val="20"/>
        </w:rPr>
        <w:t xml:space="preserve"> in the works</w:t>
      </w:r>
      <w:r w:rsidRPr="007756A4">
        <w:rPr>
          <w:sz w:val="20"/>
          <w:szCs w:val="20"/>
        </w:rPr>
        <w:t xml:space="preserve"> is about the sexual abuse of underage women, and how they have found a way to find their “Voice” and be public in a society which still today suppresses their right to have </w:t>
      </w:r>
      <w:r w:rsidR="00741B0D">
        <w:rPr>
          <w:sz w:val="20"/>
          <w:szCs w:val="20"/>
        </w:rPr>
        <w:t>that</w:t>
      </w:r>
      <w:r w:rsidRPr="007756A4">
        <w:rPr>
          <w:sz w:val="20"/>
          <w:szCs w:val="20"/>
        </w:rPr>
        <w:t xml:space="preserve"> “Voice”</w:t>
      </w:r>
    </w:p>
    <w:sectPr w:rsidR="000A5DAA" w:rsidRPr="00741B0D">
      <w:footerReference w:type="default" r:id="rId7"/>
      <w:pgSz w:w="12240" w:h="15840" w:code="1"/>
      <w:pgMar w:top="1094" w:right="2448" w:bottom="1771" w:left="121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9441F" w14:textId="77777777" w:rsidR="00936BDF" w:rsidRDefault="00936BDF">
      <w:pPr>
        <w:spacing w:line="240" w:lineRule="auto"/>
      </w:pPr>
      <w:r>
        <w:separator/>
      </w:r>
    </w:p>
    <w:p w14:paraId="67974AA0" w14:textId="77777777" w:rsidR="00936BDF" w:rsidRDefault="00936BDF"/>
  </w:endnote>
  <w:endnote w:type="continuationSeparator" w:id="0">
    <w:p w14:paraId="3109BFF5" w14:textId="77777777" w:rsidR="00936BDF" w:rsidRDefault="00936BDF">
      <w:pPr>
        <w:spacing w:line="240" w:lineRule="auto"/>
      </w:pPr>
      <w:r>
        <w:continuationSeparator/>
      </w:r>
    </w:p>
    <w:p w14:paraId="5E15EAC6" w14:textId="77777777" w:rsidR="00936BDF" w:rsidRDefault="00936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MS PGothic">
    <w:altName w:val="ＭＳ Ｐゴシック"/>
    <w:panose1 w:val="020B0600070205080204"/>
    <w:charset w:val="80"/>
    <w:family w:val="roman"/>
    <w:notTrueType/>
    <w:pitch w:val="default"/>
  </w:font>
  <w:font w:name="Segoe U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20326"/>
      <w:docPartObj>
        <w:docPartGallery w:val="Page Numbers (Bottom of Page)"/>
        <w:docPartUnique/>
      </w:docPartObj>
    </w:sdtPr>
    <w:sdtEndPr/>
    <w:sdtContent>
      <w:p w14:paraId="28A10C54" w14:textId="77777777" w:rsidR="000A5DAA" w:rsidRDefault="00B73C9A">
        <w:pPr>
          <w:pStyle w:val="Footer"/>
        </w:pPr>
        <w:r>
          <w:fldChar w:fldCharType="begin"/>
        </w:r>
        <w:r>
          <w:instrText xml:space="preserve"> PAGE   \* MERGEFORMAT </w:instrText>
        </w:r>
        <w:r>
          <w:fldChar w:fldCharType="separate"/>
        </w:r>
        <w:r>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93245" w14:textId="77777777" w:rsidR="00936BDF" w:rsidRDefault="00936BDF">
      <w:pPr>
        <w:spacing w:line="240" w:lineRule="auto"/>
      </w:pPr>
      <w:r>
        <w:separator/>
      </w:r>
    </w:p>
    <w:p w14:paraId="4C4A4C38" w14:textId="77777777" w:rsidR="00936BDF" w:rsidRDefault="00936BDF"/>
  </w:footnote>
  <w:footnote w:type="continuationSeparator" w:id="0">
    <w:p w14:paraId="0E822277" w14:textId="77777777" w:rsidR="00936BDF" w:rsidRDefault="00936BDF">
      <w:pPr>
        <w:spacing w:line="240" w:lineRule="auto"/>
      </w:pPr>
      <w:r>
        <w:continuationSeparator/>
      </w:r>
    </w:p>
    <w:p w14:paraId="3170DA64" w14:textId="77777777" w:rsidR="00936BDF" w:rsidRDefault="00936BD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59D"/>
    <w:rsid w:val="000A5DAA"/>
    <w:rsid w:val="00215F3E"/>
    <w:rsid w:val="00291207"/>
    <w:rsid w:val="002A69CE"/>
    <w:rsid w:val="003809B1"/>
    <w:rsid w:val="004D04DA"/>
    <w:rsid w:val="00741B0D"/>
    <w:rsid w:val="007756A4"/>
    <w:rsid w:val="00936BDF"/>
    <w:rsid w:val="00A1359D"/>
    <w:rsid w:val="00B73C9A"/>
    <w:rsid w:val="00BC4C53"/>
    <w:rsid w:val="00CF6F35"/>
    <w:rsid w:val="00F578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5EDA3"/>
  <w15:chartTrackingRefBased/>
  <w15:docId w15:val="{D77C0CD4-D9E0-954E-918A-FE0BE93A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semiHidden/>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ulfoulkes/Library/Containers/com.microsoft.Word/Data/Library/Application%20Support/Microsoft/Office/16.0/DTS/en-US%7bA20E6CE8-DDF0-684C-B2BC-965D66750A47%7d/%7bD5198C56-A75B-2941-AEEE-3C9446AE10CF%7dtf10002070.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Trip Journal.dotx</Template>
  <TotalTime>33</TotalTime>
  <Pages>2</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FOULKES</dc:creator>
  <cp:keywords/>
  <dc:description/>
  <cp:lastModifiedBy>PAUL FOULKES</cp:lastModifiedBy>
  <cp:revision>6</cp:revision>
  <dcterms:created xsi:type="dcterms:W3CDTF">2020-02-12T07:37:00Z</dcterms:created>
  <dcterms:modified xsi:type="dcterms:W3CDTF">2020-02-12T08:36:00Z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